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BC31F" w14:textId="5787E1D7" w:rsidR="00D1543E" w:rsidRPr="00C34536" w:rsidRDefault="00C34536" w:rsidP="00C34536">
      <w:pPr>
        <w:jc w:val="center"/>
        <w:rPr>
          <w:rFonts w:cstheme="minorHAnsi"/>
          <w:b/>
          <w:bCs/>
          <w:sz w:val="28"/>
          <w:szCs w:val="28"/>
        </w:rPr>
      </w:pPr>
      <w:r w:rsidRPr="00C34536">
        <w:rPr>
          <w:rFonts w:cstheme="minorHAnsi"/>
          <w:b/>
          <w:bCs/>
          <w:sz w:val="28"/>
          <w:szCs w:val="28"/>
        </w:rPr>
        <w:t>Бланк рекламации по браку товара</w:t>
      </w:r>
    </w:p>
    <w:p w14:paraId="233C5ED8" w14:textId="77777777" w:rsidR="00C34536" w:rsidRPr="00C34536" w:rsidRDefault="00C34536" w:rsidP="00C34536">
      <w:pPr>
        <w:jc w:val="right"/>
        <w:rPr>
          <w:rFonts w:cstheme="minorHAnsi"/>
          <w:sz w:val="24"/>
          <w:szCs w:val="24"/>
        </w:rPr>
      </w:pPr>
      <w:r w:rsidRPr="00C34536">
        <w:rPr>
          <w:rFonts w:cstheme="minorHAnsi"/>
          <w:sz w:val="24"/>
          <w:szCs w:val="24"/>
        </w:rPr>
        <w:t>«__</w:t>
      </w:r>
      <w:proofErr w:type="gramStart"/>
      <w:r w:rsidRPr="00C34536">
        <w:rPr>
          <w:rFonts w:cstheme="minorHAnsi"/>
          <w:sz w:val="24"/>
          <w:szCs w:val="24"/>
        </w:rPr>
        <w:t>_»_</w:t>
      </w:r>
      <w:proofErr w:type="gramEnd"/>
      <w:r w:rsidRPr="00C34536">
        <w:rPr>
          <w:rFonts w:cstheme="minorHAnsi"/>
          <w:sz w:val="24"/>
          <w:szCs w:val="24"/>
        </w:rPr>
        <w:t>_________20__г.</w:t>
      </w:r>
    </w:p>
    <w:p w14:paraId="5E0F4AAD" w14:textId="007C5BD1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 xml:space="preserve">  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</w:t>
      </w:r>
    </w:p>
    <w:p w14:paraId="0BB0B042" w14:textId="77777777" w:rsidR="00C34536" w:rsidRPr="00C34536" w:rsidRDefault="00C34536" w:rsidP="00C34536">
      <w:pPr>
        <w:spacing w:after="0"/>
        <w:rPr>
          <w:rFonts w:cstheme="minorHAnsi"/>
          <w:i/>
          <w:iCs/>
          <w:sz w:val="20"/>
          <w:szCs w:val="20"/>
        </w:rPr>
      </w:pPr>
      <w:r w:rsidRPr="00C34536">
        <w:rPr>
          <w:rFonts w:cstheme="minorHAnsi"/>
          <w:i/>
          <w:iCs/>
          <w:sz w:val="20"/>
          <w:szCs w:val="20"/>
        </w:rPr>
        <w:t xml:space="preserve"> наименование поставщика, адрес, контакты </w:t>
      </w:r>
    </w:p>
    <w:p w14:paraId="14668C8D" w14:textId="40628A73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 xml:space="preserve"> 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</w:t>
      </w:r>
    </w:p>
    <w:p w14:paraId="2A95AB85" w14:textId="1DA96423" w:rsidR="00C34536" w:rsidRPr="00C34536" w:rsidRDefault="00C34536" w:rsidP="00C34536">
      <w:pPr>
        <w:spacing w:after="0"/>
        <w:rPr>
          <w:rFonts w:cstheme="minorHAnsi"/>
          <w:i/>
          <w:iCs/>
          <w:sz w:val="20"/>
          <w:szCs w:val="20"/>
        </w:rPr>
      </w:pPr>
      <w:r w:rsidRPr="00C34536">
        <w:rPr>
          <w:rFonts w:cstheme="minorHAnsi"/>
          <w:i/>
          <w:iCs/>
          <w:sz w:val="20"/>
          <w:szCs w:val="20"/>
        </w:rPr>
        <w:t xml:space="preserve"> </w:t>
      </w:r>
      <w:r w:rsidRPr="00C34536">
        <w:rPr>
          <w:rFonts w:cstheme="minorHAnsi"/>
          <w:i/>
          <w:iCs/>
          <w:sz w:val="20"/>
          <w:szCs w:val="20"/>
        </w:rPr>
        <w:t>наименование покупателя (организации), адрес, контакты</w:t>
      </w:r>
    </w:p>
    <w:p w14:paraId="08016B9E" w14:textId="77777777" w:rsidR="00C34536" w:rsidRDefault="00C34536" w:rsidP="00C34536">
      <w:pPr>
        <w:rPr>
          <w:rFonts w:cstheme="minorHAnsi"/>
          <w:sz w:val="20"/>
          <w:szCs w:val="20"/>
        </w:rPr>
      </w:pPr>
    </w:p>
    <w:p w14:paraId="53C1C57E" w14:textId="3E70C9FB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Контактное лицо:</w:t>
      </w:r>
      <w:r w:rsidRPr="00C34536">
        <w:rPr>
          <w:rFonts w:cstheme="minorHAnsi"/>
          <w:sz w:val="20"/>
          <w:szCs w:val="20"/>
        </w:rPr>
        <w:tab/>
        <w:t>__________________________________</w:t>
      </w:r>
    </w:p>
    <w:p w14:paraId="78AB8D13" w14:textId="499509C5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Контактный тел.:</w:t>
      </w:r>
      <w:r w:rsidRPr="00C34536">
        <w:rPr>
          <w:rFonts w:cstheme="minorHAnsi"/>
          <w:sz w:val="20"/>
          <w:szCs w:val="20"/>
        </w:rPr>
        <w:tab/>
        <w:t>__________________</w:t>
      </w:r>
      <w:r>
        <w:rPr>
          <w:rFonts w:cstheme="minorHAnsi"/>
          <w:sz w:val="20"/>
          <w:szCs w:val="20"/>
        </w:rPr>
        <w:t>___</w:t>
      </w:r>
      <w:r w:rsidRPr="00C3453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               </w:t>
      </w:r>
      <w:proofErr w:type="spellStart"/>
      <w:r w:rsidRPr="00C34536">
        <w:rPr>
          <w:rFonts w:cstheme="minorHAnsi"/>
          <w:sz w:val="20"/>
          <w:szCs w:val="20"/>
        </w:rPr>
        <w:t>e-mail</w:t>
      </w:r>
      <w:proofErr w:type="spellEnd"/>
      <w:r w:rsidRPr="00C3453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               </w:t>
      </w:r>
      <w:r w:rsidRPr="00C34536">
        <w:rPr>
          <w:rFonts w:cstheme="minorHAnsi"/>
          <w:sz w:val="20"/>
          <w:szCs w:val="20"/>
        </w:rPr>
        <w:t>____________________</w:t>
      </w:r>
    </w:p>
    <w:p w14:paraId="685004B1" w14:textId="27FF7790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Марка автомобиля:</w:t>
      </w:r>
      <w:r w:rsidRPr="00C34536">
        <w:rPr>
          <w:rFonts w:cstheme="minorHAnsi"/>
          <w:sz w:val="20"/>
          <w:szCs w:val="20"/>
        </w:rPr>
        <w:tab/>
        <w:t>_____________________</w:t>
      </w:r>
      <w:r w:rsidRPr="00C34536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             </w:t>
      </w:r>
      <w:r w:rsidRPr="00C34536">
        <w:rPr>
          <w:rFonts w:cstheme="minorHAnsi"/>
          <w:sz w:val="20"/>
          <w:szCs w:val="20"/>
        </w:rPr>
        <w:t>Модель автомобиля:</w:t>
      </w:r>
      <w:r w:rsidRPr="00C34536">
        <w:rPr>
          <w:rFonts w:cstheme="minorHAnsi"/>
          <w:sz w:val="20"/>
          <w:szCs w:val="20"/>
        </w:rPr>
        <w:tab/>
        <w:t>____________________</w:t>
      </w:r>
    </w:p>
    <w:p w14:paraId="60D0DEA1" w14:textId="2C623A14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Год выпуска:</w:t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  <w:t>_____________________</w:t>
      </w:r>
      <w:r>
        <w:rPr>
          <w:rFonts w:cstheme="minorHAnsi"/>
          <w:sz w:val="20"/>
          <w:szCs w:val="20"/>
        </w:rPr>
        <w:t xml:space="preserve">  </w:t>
      </w:r>
      <w:r w:rsidRPr="00C34536">
        <w:rPr>
          <w:rFonts w:cstheme="minorHAnsi"/>
          <w:sz w:val="20"/>
          <w:szCs w:val="20"/>
        </w:rPr>
        <w:tab/>
        <w:t>Мощность (кВт/л.с.):</w:t>
      </w:r>
      <w:r w:rsidRPr="00C34536">
        <w:rPr>
          <w:rFonts w:cstheme="minorHAnsi"/>
          <w:sz w:val="20"/>
          <w:szCs w:val="20"/>
        </w:rPr>
        <w:tab/>
        <w:t>____________________</w:t>
      </w:r>
    </w:p>
    <w:p w14:paraId="47F9A8A5" w14:textId="501F68FA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lang w:val="en-US"/>
        </w:rPr>
        <w:t>VIN</w:t>
      </w:r>
      <w:r w:rsidRPr="00C34536">
        <w:rPr>
          <w:rFonts w:cstheme="minorHAnsi"/>
          <w:sz w:val="20"/>
          <w:szCs w:val="20"/>
        </w:rPr>
        <w:t>:</w:t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             </w:t>
      </w:r>
      <w:r w:rsidRPr="00C34536">
        <w:rPr>
          <w:rFonts w:cstheme="minorHAnsi"/>
          <w:sz w:val="20"/>
          <w:szCs w:val="20"/>
        </w:rPr>
        <w:t>_____________________</w:t>
      </w:r>
    </w:p>
    <w:p w14:paraId="44925FC4" w14:textId="77777777" w:rsidR="00C34536" w:rsidRDefault="00C34536" w:rsidP="00C34536">
      <w:pPr>
        <w:rPr>
          <w:rFonts w:cstheme="minorHAnsi"/>
          <w:sz w:val="20"/>
          <w:szCs w:val="20"/>
        </w:rPr>
      </w:pPr>
    </w:p>
    <w:p w14:paraId="37655CB1" w14:textId="698507D6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 xml:space="preserve">Код рекламационного товара   _________________  </w:t>
      </w:r>
      <w:r>
        <w:rPr>
          <w:rFonts w:cstheme="minorHAnsi"/>
          <w:sz w:val="20"/>
          <w:szCs w:val="20"/>
        </w:rPr>
        <w:t xml:space="preserve">            </w:t>
      </w:r>
      <w:r w:rsidRPr="00C34536">
        <w:rPr>
          <w:rFonts w:cstheme="minorHAnsi"/>
          <w:sz w:val="20"/>
          <w:szCs w:val="20"/>
        </w:rPr>
        <w:t>Наименование товара</w:t>
      </w:r>
      <w:r>
        <w:rPr>
          <w:rFonts w:cstheme="minorHAnsi"/>
          <w:sz w:val="20"/>
          <w:szCs w:val="20"/>
        </w:rPr>
        <w:t xml:space="preserve">   </w:t>
      </w:r>
      <w:r w:rsidRPr="00C34536">
        <w:rPr>
          <w:rFonts w:cstheme="minorHAnsi"/>
          <w:sz w:val="20"/>
          <w:szCs w:val="20"/>
        </w:rPr>
        <w:t xml:space="preserve"> ________________</w:t>
      </w:r>
      <w:r>
        <w:rPr>
          <w:rFonts w:cstheme="minorHAnsi"/>
          <w:sz w:val="20"/>
          <w:szCs w:val="20"/>
        </w:rPr>
        <w:t>____</w:t>
      </w:r>
    </w:p>
    <w:p w14:paraId="46A1C3BF" w14:textId="4C4C635B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Производитель (бренд</w:t>
      </w:r>
      <w:r w:rsidRPr="00C34536">
        <w:rPr>
          <w:rFonts w:cstheme="minorHAnsi"/>
          <w:sz w:val="20"/>
          <w:szCs w:val="20"/>
        </w:rPr>
        <w:t>):</w:t>
      </w:r>
      <w:r>
        <w:rPr>
          <w:rFonts w:cstheme="minorHAnsi"/>
          <w:sz w:val="20"/>
          <w:szCs w:val="20"/>
        </w:rPr>
        <w:t xml:space="preserve"> </w:t>
      </w:r>
      <w:r w:rsidRPr="00C34536">
        <w:rPr>
          <w:rFonts w:cstheme="minorHAnsi"/>
          <w:sz w:val="20"/>
          <w:szCs w:val="20"/>
        </w:rPr>
        <w:t>_</w:t>
      </w:r>
      <w:r w:rsidRPr="00C34536">
        <w:rPr>
          <w:rFonts w:cstheme="minorHAnsi"/>
          <w:sz w:val="20"/>
          <w:szCs w:val="20"/>
        </w:rPr>
        <w:t xml:space="preserve">________________ </w:t>
      </w:r>
    </w:p>
    <w:p w14:paraId="46DF613C" w14:textId="2F8A7A54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Количество подаваемых на рекламацию товаров</w:t>
      </w:r>
      <w:r>
        <w:rPr>
          <w:rFonts w:cstheme="minorHAnsi"/>
          <w:sz w:val="20"/>
          <w:szCs w:val="20"/>
        </w:rPr>
        <w:t xml:space="preserve"> </w:t>
      </w:r>
      <w:r w:rsidRPr="00C34536">
        <w:rPr>
          <w:rFonts w:cstheme="minorHAnsi"/>
          <w:sz w:val="20"/>
          <w:szCs w:val="20"/>
        </w:rPr>
        <w:t>_________________</w:t>
      </w:r>
    </w:p>
    <w:p w14:paraId="02A21564" w14:textId="0B21DD6C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Дата покупки товара</w:t>
      </w:r>
      <w:r>
        <w:rPr>
          <w:rFonts w:cstheme="minorHAnsi"/>
          <w:sz w:val="20"/>
          <w:szCs w:val="20"/>
        </w:rPr>
        <w:t xml:space="preserve"> </w:t>
      </w:r>
      <w:r w:rsidRPr="00C34536">
        <w:rPr>
          <w:rFonts w:cstheme="minorHAnsi"/>
          <w:sz w:val="20"/>
          <w:szCs w:val="20"/>
        </w:rPr>
        <w:t>_____/______/___________</w:t>
      </w:r>
    </w:p>
    <w:p w14:paraId="1F1B4199" w14:textId="77777777" w:rsidR="00C34536" w:rsidRPr="00C34536" w:rsidRDefault="00C34536" w:rsidP="00C34536">
      <w:pPr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ab/>
        <w:t xml:space="preserve"> </w:t>
      </w:r>
    </w:p>
    <w:p w14:paraId="73B03AC3" w14:textId="21515E26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Дата установки в автомобиль</w:t>
      </w:r>
      <w:r w:rsidRPr="00C34536">
        <w:rPr>
          <w:rFonts w:cstheme="minorHAnsi"/>
          <w:sz w:val="20"/>
          <w:szCs w:val="20"/>
        </w:rPr>
        <w:tab/>
        <w:t>_______________</w:t>
      </w:r>
      <w:r w:rsidRPr="00C34536">
        <w:rPr>
          <w:rFonts w:cstheme="minorHAnsi"/>
          <w:sz w:val="20"/>
          <w:szCs w:val="20"/>
        </w:rPr>
        <w:tab/>
        <w:t>пробег/км</w:t>
      </w:r>
      <w:r>
        <w:rPr>
          <w:rFonts w:cstheme="minorHAnsi"/>
          <w:sz w:val="20"/>
          <w:szCs w:val="20"/>
        </w:rPr>
        <w:t xml:space="preserve">    </w:t>
      </w:r>
      <w:r w:rsidRPr="00C34536">
        <w:rPr>
          <w:rFonts w:cstheme="minorHAnsi"/>
          <w:sz w:val="20"/>
          <w:szCs w:val="20"/>
        </w:rPr>
        <w:t>_______________</w:t>
      </w:r>
    </w:p>
    <w:p w14:paraId="4ACB33D0" w14:textId="0A40ACFE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Дата снятия с автомобиля</w:t>
      </w:r>
      <w:r w:rsidRPr="00C34536">
        <w:rPr>
          <w:rFonts w:cstheme="minorHAnsi"/>
          <w:sz w:val="20"/>
          <w:szCs w:val="20"/>
        </w:rPr>
        <w:tab/>
        <w:t>_______________</w:t>
      </w:r>
      <w:r w:rsidRPr="00C34536">
        <w:rPr>
          <w:rFonts w:cstheme="minorHAnsi"/>
          <w:sz w:val="20"/>
          <w:szCs w:val="20"/>
        </w:rPr>
        <w:tab/>
        <w:t>пробег/км:</w:t>
      </w:r>
      <w:r>
        <w:rPr>
          <w:rFonts w:cstheme="minorHAnsi"/>
          <w:sz w:val="20"/>
          <w:szCs w:val="20"/>
        </w:rPr>
        <w:t xml:space="preserve">  </w:t>
      </w:r>
      <w:r w:rsidRPr="00C34536">
        <w:rPr>
          <w:rFonts w:cstheme="minorHAnsi"/>
          <w:sz w:val="20"/>
          <w:szCs w:val="20"/>
        </w:rPr>
        <w:t xml:space="preserve"> </w:t>
      </w:r>
      <w:r w:rsidRPr="00C34536">
        <w:rPr>
          <w:rFonts w:cstheme="minorHAnsi"/>
          <w:sz w:val="20"/>
          <w:szCs w:val="20"/>
        </w:rPr>
        <w:t>_______________</w:t>
      </w:r>
    </w:p>
    <w:p w14:paraId="708F9ED5" w14:textId="6CEDBDF1" w:rsidR="00C34536" w:rsidRPr="00C34536" w:rsidRDefault="00C34536" w:rsidP="00C34536">
      <w:pPr>
        <w:spacing w:after="0"/>
        <w:jc w:val="both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Название СТО _________________________________</w:t>
      </w:r>
      <w:r>
        <w:rPr>
          <w:rFonts w:cstheme="minorHAnsi"/>
          <w:sz w:val="20"/>
          <w:szCs w:val="20"/>
        </w:rPr>
        <w:t>____________________________________________________</w:t>
      </w:r>
    </w:p>
    <w:p w14:paraId="50CD3D46" w14:textId="17402206" w:rsidR="00C34536" w:rsidRPr="00C34536" w:rsidRDefault="00C34536" w:rsidP="00C34536">
      <w:pPr>
        <w:spacing w:after="0"/>
        <w:jc w:val="both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Адрес СТО: _______________________________________________________________________</w:t>
      </w:r>
      <w:r>
        <w:rPr>
          <w:rFonts w:cstheme="minorHAnsi"/>
          <w:sz w:val="20"/>
          <w:szCs w:val="20"/>
        </w:rPr>
        <w:t>_________________</w:t>
      </w:r>
      <w:r w:rsidRPr="00C34536">
        <w:rPr>
          <w:rFonts w:cstheme="minorHAnsi"/>
          <w:sz w:val="20"/>
          <w:szCs w:val="20"/>
        </w:rPr>
        <w:t xml:space="preserve">   </w:t>
      </w:r>
    </w:p>
    <w:p w14:paraId="6CB495D8" w14:textId="4CEE4DDD" w:rsidR="00C34536" w:rsidRPr="00C34536" w:rsidRDefault="00C34536" w:rsidP="00C34536">
      <w:pPr>
        <w:spacing w:after="0"/>
        <w:jc w:val="both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Телефоны СТО: ___________________________________________________________________</w:t>
      </w:r>
      <w:r>
        <w:rPr>
          <w:rFonts w:cstheme="minorHAnsi"/>
          <w:sz w:val="20"/>
          <w:szCs w:val="20"/>
        </w:rPr>
        <w:t>_________________</w:t>
      </w:r>
    </w:p>
    <w:p w14:paraId="73EBE814" w14:textId="77777777" w:rsidR="00C34536" w:rsidRPr="00C34536" w:rsidRDefault="00C34536" w:rsidP="00C34536">
      <w:pPr>
        <w:rPr>
          <w:rFonts w:cstheme="minorHAnsi"/>
          <w:sz w:val="20"/>
          <w:szCs w:val="20"/>
        </w:rPr>
      </w:pPr>
    </w:p>
    <w:p w14:paraId="6AD44488" w14:textId="46CE5BA2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Описание неисправности:</w:t>
      </w:r>
      <w:r>
        <w:rPr>
          <w:rFonts w:cstheme="minorHAnsi"/>
          <w:sz w:val="20"/>
          <w:szCs w:val="20"/>
        </w:rPr>
        <w:t xml:space="preserve"> ___________________________________________________________________________</w:t>
      </w:r>
    </w:p>
    <w:p w14:paraId="161E7A35" w14:textId="7A6D1BBF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</w:t>
      </w:r>
    </w:p>
    <w:p w14:paraId="0EE35381" w14:textId="77777777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Предполагаемый дефект: ___________________________________________________________________________</w:t>
      </w:r>
    </w:p>
    <w:p w14:paraId="420740B9" w14:textId="5332C242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</w:t>
      </w:r>
    </w:p>
    <w:p w14:paraId="532ACF57" w14:textId="7986D48D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Заключение Комиссии: ___________________________________________________________________________</w:t>
      </w:r>
      <w:r>
        <w:rPr>
          <w:rFonts w:cstheme="minorHAnsi"/>
          <w:sz w:val="20"/>
          <w:szCs w:val="20"/>
        </w:rPr>
        <w:t>__</w:t>
      </w:r>
      <w:r w:rsidRPr="00C34536">
        <w:rPr>
          <w:rFonts w:cstheme="minorHAnsi"/>
          <w:sz w:val="20"/>
          <w:szCs w:val="20"/>
        </w:rPr>
        <w:t xml:space="preserve"> </w:t>
      </w:r>
    </w:p>
    <w:p w14:paraId="2C612355" w14:textId="748F3DB9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</w:t>
      </w:r>
    </w:p>
    <w:p w14:paraId="1CD79EB4" w14:textId="064907A2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Приложение:</w:t>
      </w:r>
      <w:r>
        <w:rPr>
          <w:rFonts w:cstheme="minorHAnsi"/>
          <w:sz w:val="20"/>
          <w:szCs w:val="20"/>
        </w:rPr>
        <w:t xml:space="preserve"> </w:t>
      </w:r>
      <w:r w:rsidRPr="00C34536">
        <w:rPr>
          <w:rFonts w:cstheme="minorHAnsi"/>
          <w:sz w:val="20"/>
          <w:szCs w:val="20"/>
        </w:rPr>
        <w:t>______________________________________________________________________________________</w:t>
      </w:r>
    </w:p>
    <w:p w14:paraId="16F0333D" w14:textId="77777777" w:rsidR="00C34536" w:rsidRPr="00C34536" w:rsidRDefault="00C34536" w:rsidP="00C34536">
      <w:pPr>
        <w:spacing w:after="0"/>
        <w:rPr>
          <w:rFonts w:cstheme="minorHAnsi"/>
          <w:i/>
          <w:iCs/>
          <w:sz w:val="20"/>
          <w:szCs w:val="20"/>
        </w:rPr>
      </w:pPr>
      <w:r w:rsidRPr="00C34536">
        <w:rPr>
          <w:rFonts w:cstheme="minorHAnsi"/>
          <w:i/>
          <w:iCs/>
          <w:sz w:val="20"/>
          <w:szCs w:val="20"/>
        </w:rPr>
        <w:t>материалы результатов испытаний (проверки работоспособности), фотоснимки, результаты поверки и др.</w:t>
      </w:r>
    </w:p>
    <w:p w14:paraId="17EA6874" w14:textId="77777777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</w:p>
    <w:p w14:paraId="16B5F3F3" w14:textId="5A0BFDE4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 xml:space="preserve">ВНИМАНИЕ! Без предоставления копии заказа-наряда, платежных документов на оплату соответствующих видов работ, заключения СТО о причинах неработоспособности товара, выполненного на фирменном бланке </w:t>
      </w:r>
      <w:r w:rsidRPr="00C34536">
        <w:rPr>
          <w:rFonts w:cstheme="minorHAnsi"/>
          <w:sz w:val="20"/>
          <w:szCs w:val="20"/>
        </w:rPr>
        <w:t>организации, рекламация</w:t>
      </w:r>
      <w:r w:rsidRPr="00C34536">
        <w:rPr>
          <w:rFonts w:cstheme="minorHAnsi"/>
          <w:sz w:val="20"/>
          <w:szCs w:val="20"/>
        </w:rPr>
        <w:t xml:space="preserve"> не принимается. </w:t>
      </w:r>
    </w:p>
    <w:p w14:paraId="5D5C6188" w14:textId="77777777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</w:p>
    <w:p w14:paraId="3C167759" w14:textId="77777777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 xml:space="preserve">*Приемщик рекламации вправе запросить иные документы для определения причины дефекта рекламационного товара. </w:t>
      </w:r>
    </w:p>
    <w:p w14:paraId="44ED5C1C" w14:textId="77777777" w:rsidR="00C34536" w:rsidRPr="00C34536" w:rsidRDefault="00C34536" w:rsidP="00C34536">
      <w:pPr>
        <w:spacing w:after="0"/>
        <w:rPr>
          <w:rFonts w:cstheme="minorHAnsi"/>
          <w:sz w:val="20"/>
          <w:szCs w:val="20"/>
        </w:rPr>
      </w:pPr>
      <w:r w:rsidRPr="00C34536">
        <w:rPr>
          <w:rFonts w:cstheme="minorHAnsi"/>
          <w:sz w:val="20"/>
          <w:szCs w:val="20"/>
        </w:rPr>
        <w:t>______/_____/___________</w:t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  <w:t xml:space="preserve">    _______________________________</w:t>
      </w:r>
    </w:p>
    <w:p w14:paraId="5D2F28C3" w14:textId="59BB0883" w:rsidR="003E545B" w:rsidRPr="003E545B" w:rsidRDefault="00C34536" w:rsidP="00C34536">
      <w:pPr>
        <w:spacing w:after="0"/>
        <w:rPr>
          <w:rFonts w:cstheme="minorHAnsi"/>
          <w:sz w:val="24"/>
          <w:szCs w:val="24"/>
        </w:rPr>
      </w:pPr>
      <w:r w:rsidRPr="00C34536">
        <w:rPr>
          <w:rFonts w:cstheme="minorHAnsi"/>
          <w:sz w:val="20"/>
          <w:szCs w:val="20"/>
        </w:rPr>
        <w:tab/>
        <w:t xml:space="preserve">   Дата</w:t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</w:r>
      <w:r w:rsidRPr="00C34536">
        <w:rPr>
          <w:rFonts w:cstheme="minorHAnsi"/>
          <w:sz w:val="20"/>
          <w:szCs w:val="20"/>
        </w:rPr>
        <w:tab/>
        <w:t>Подпи</w:t>
      </w:r>
      <w:r>
        <w:rPr>
          <w:rFonts w:cstheme="minorHAnsi"/>
          <w:sz w:val="20"/>
          <w:szCs w:val="20"/>
        </w:rPr>
        <w:t>сь</w:t>
      </w:r>
    </w:p>
    <w:sectPr w:rsidR="003E545B" w:rsidRPr="003E545B" w:rsidSect="002E5C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851" w:bottom="1701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78CFC" w14:textId="77777777" w:rsidR="00BC148C" w:rsidRDefault="00BC148C" w:rsidP="0041605C">
      <w:pPr>
        <w:spacing w:after="0" w:line="240" w:lineRule="auto"/>
      </w:pPr>
      <w:r>
        <w:separator/>
      </w:r>
    </w:p>
  </w:endnote>
  <w:endnote w:type="continuationSeparator" w:id="0">
    <w:p w14:paraId="302B81D0" w14:textId="77777777" w:rsidR="00BC148C" w:rsidRDefault="00BC148C" w:rsidP="00416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06A3" w14:textId="77777777" w:rsidR="00D20BE8" w:rsidRDefault="00D20BE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89517" w14:textId="77777777" w:rsidR="003E6460" w:rsidRDefault="00841C10" w:rsidP="00C11FF8">
    <w:pPr>
      <w:pStyle w:val="a7"/>
      <w:ind w:left="-1134"/>
    </w:pP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 wp14:anchorId="24BBFFAD" wp14:editId="5B4C45CB">
          <wp:simplePos x="0" y="0"/>
          <wp:positionH relativeFrom="column">
            <wp:posOffset>-808463</wp:posOffset>
          </wp:positionH>
          <wp:positionV relativeFrom="paragraph">
            <wp:posOffset>-155643</wp:posOffset>
          </wp:positionV>
          <wp:extent cx="7534274" cy="564205"/>
          <wp:effectExtent l="19050" t="0" r="0" b="0"/>
          <wp:wrapNone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.klyukina\Desktop\Фирм стиль\Blank\Колонтитулы wmf\Москва\Down moskva color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4274" cy="56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EAC42DB" w14:textId="77777777" w:rsidR="004E7762" w:rsidRPr="005B17DC" w:rsidRDefault="00C11FF8" w:rsidP="005B17DC">
    <w:pPr>
      <w:pStyle w:val="a7"/>
      <w:ind w:left="-851"/>
      <w:rPr>
        <w:lang w:val="en-US"/>
      </w:rPr>
    </w:pPr>
    <w:r>
      <w:t xml:space="preserve">Стр. </w:t>
    </w:r>
    <w:r w:rsidR="00874357">
      <w:fldChar w:fldCharType="begin"/>
    </w:r>
    <w:r>
      <w:instrText xml:space="preserve"> PAGE   \* MERGEFORMAT </w:instrText>
    </w:r>
    <w:r w:rsidR="00874357">
      <w:fldChar w:fldCharType="separate"/>
    </w:r>
    <w:r w:rsidR="00D20BE8">
      <w:rPr>
        <w:noProof/>
      </w:rPr>
      <w:t>2</w:t>
    </w:r>
    <w:r w:rsidR="00874357">
      <w:fldChar w:fldCharType="end"/>
    </w:r>
    <w:r>
      <w:t xml:space="preserve"> из </w:t>
    </w:r>
    <w:r w:rsidR="00C34536">
      <w:fldChar w:fldCharType="begin"/>
    </w:r>
    <w:r w:rsidR="00C34536">
      <w:instrText xml:space="preserve"> NUMPAGES   \* MERGEFORMAT </w:instrText>
    </w:r>
    <w:r w:rsidR="00C34536">
      <w:fldChar w:fldCharType="separate"/>
    </w:r>
    <w:r w:rsidR="00D20BE8">
      <w:rPr>
        <w:noProof/>
      </w:rPr>
      <w:t>2</w:t>
    </w:r>
    <w:r w:rsidR="00C34536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3A8EE" w14:textId="77777777" w:rsidR="003E545B" w:rsidRPr="005B17DC" w:rsidRDefault="00841C10" w:rsidP="003E545B">
    <w:pPr>
      <w:pStyle w:val="a7"/>
      <w:ind w:left="-851"/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64384" behindDoc="1" locked="0" layoutInCell="1" allowOverlap="1" wp14:anchorId="0182BAEB" wp14:editId="0F496DA4">
          <wp:simplePos x="0" y="0"/>
          <wp:positionH relativeFrom="column">
            <wp:posOffset>-791210</wp:posOffset>
          </wp:positionH>
          <wp:positionV relativeFrom="paragraph">
            <wp:posOffset>-164138</wp:posOffset>
          </wp:positionV>
          <wp:extent cx="7558593" cy="566026"/>
          <wp:effectExtent l="19050" t="0" r="4257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.klyukina\Desktop\Фирм стиль\Blank\Колонтитулы wmf\Москва\Down moskva color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593" cy="566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E545B">
      <w:t xml:space="preserve">Стр. </w:t>
    </w:r>
    <w:r w:rsidR="00874357">
      <w:fldChar w:fldCharType="begin"/>
    </w:r>
    <w:r w:rsidR="0030305B">
      <w:instrText xml:space="preserve"> PAGE   \* MERGEFORMAT </w:instrText>
    </w:r>
    <w:r w:rsidR="00874357">
      <w:fldChar w:fldCharType="separate"/>
    </w:r>
    <w:r w:rsidR="00D20BE8">
      <w:rPr>
        <w:noProof/>
      </w:rPr>
      <w:t>1</w:t>
    </w:r>
    <w:r w:rsidR="00874357">
      <w:rPr>
        <w:noProof/>
      </w:rPr>
      <w:fldChar w:fldCharType="end"/>
    </w:r>
    <w:r w:rsidR="003E545B">
      <w:t xml:space="preserve"> из </w:t>
    </w:r>
    <w:r w:rsidR="00C34536">
      <w:fldChar w:fldCharType="begin"/>
    </w:r>
    <w:r w:rsidR="00C34536">
      <w:instrText xml:space="preserve"> NUMPAGES   \* MERGEFORMAT </w:instrText>
    </w:r>
    <w:r w:rsidR="00C34536">
      <w:fldChar w:fldCharType="separate"/>
    </w:r>
    <w:r w:rsidR="00D20BE8">
      <w:rPr>
        <w:noProof/>
      </w:rPr>
      <w:t>2</w:t>
    </w:r>
    <w:r w:rsidR="00C34536">
      <w:rPr>
        <w:noProof/>
      </w:rPr>
      <w:fldChar w:fldCharType="end"/>
    </w:r>
  </w:p>
  <w:p w14:paraId="66C46A5B" w14:textId="77777777" w:rsidR="0041605C" w:rsidRDefault="0041605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B9E33" w14:textId="77777777" w:rsidR="00BC148C" w:rsidRDefault="00BC148C" w:rsidP="0041605C">
      <w:pPr>
        <w:spacing w:after="0" w:line="240" w:lineRule="auto"/>
      </w:pPr>
      <w:r>
        <w:separator/>
      </w:r>
    </w:p>
  </w:footnote>
  <w:footnote w:type="continuationSeparator" w:id="0">
    <w:p w14:paraId="6F92E66D" w14:textId="77777777" w:rsidR="00BC148C" w:rsidRDefault="00BC148C" w:rsidP="00416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D869A" w14:textId="77777777" w:rsidR="00D20BE8" w:rsidRDefault="00D20BE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A3D90" w14:textId="77777777" w:rsidR="00C11FF8" w:rsidRDefault="00CD2181">
    <w:pPr>
      <w:pStyle w:val="a5"/>
    </w:pPr>
    <w:r>
      <w:rPr>
        <w:noProof/>
        <w:lang w:eastAsia="ru-RU"/>
      </w:rPr>
      <w:drawing>
        <wp:anchor distT="0" distB="0" distL="114300" distR="114300" simplePos="0" relativeHeight="251662336" behindDoc="0" locked="0" layoutInCell="1" allowOverlap="1" wp14:anchorId="4F0D3540" wp14:editId="48C0BA68">
          <wp:simplePos x="0" y="0"/>
          <wp:positionH relativeFrom="column">
            <wp:posOffset>-793007</wp:posOffset>
          </wp:positionH>
          <wp:positionV relativeFrom="paragraph">
            <wp:posOffset>-450215</wp:posOffset>
          </wp:positionV>
          <wp:extent cx="7538359" cy="1129020"/>
          <wp:effectExtent l="0" t="0" r="5441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o.klyukina\Desktop\шапка2стр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8359" cy="112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8E8B5F2" w14:textId="77777777" w:rsidR="004E7762" w:rsidRDefault="004E776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A7EFC" w14:textId="77777777" w:rsidR="0041605C" w:rsidRDefault="0041605C" w:rsidP="003E545B">
    <w:pPr>
      <w:pStyle w:val="a5"/>
      <w:tabs>
        <w:tab w:val="clear" w:pos="4677"/>
        <w:tab w:val="clear" w:pos="9355"/>
      </w:tabs>
      <w:ind w:right="-2"/>
    </w:pPr>
    <w:r w:rsidRPr="0041605C">
      <w:rPr>
        <w:noProof/>
        <w:vertAlign w:val="subscript"/>
        <w:lang w:eastAsia="ru-RU"/>
      </w:rPr>
      <w:drawing>
        <wp:anchor distT="0" distB="360045" distL="114300" distR="114300" simplePos="0" relativeHeight="251658240" behindDoc="1" locked="0" layoutInCell="1" allowOverlap="1" wp14:anchorId="181E748F" wp14:editId="636A566F">
          <wp:simplePos x="0" y="0"/>
          <wp:positionH relativeFrom="column">
            <wp:posOffset>-791210</wp:posOffset>
          </wp:positionH>
          <wp:positionV relativeFrom="paragraph">
            <wp:posOffset>-338455</wp:posOffset>
          </wp:positionV>
          <wp:extent cx="7593330" cy="1136650"/>
          <wp:effectExtent l="19050" t="0" r="7620" b="0"/>
          <wp:wrapTopAndBottom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.klyukina\Desktop\шапка филиал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333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32BA9"/>
    <w:multiLevelType w:val="hybridMultilevel"/>
    <w:tmpl w:val="5A62B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12519"/>
    <w:multiLevelType w:val="hybridMultilevel"/>
    <w:tmpl w:val="DA5A3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C71CA"/>
    <w:multiLevelType w:val="hybridMultilevel"/>
    <w:tmpl w:val="548E2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055F1"/>
    <w:multiLevelType w:val="hybridMultilevel"/>
    <w:tmpl w:val="8C96E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648428">
    <w:abstractNumId w:val="1"/>
  </w:num>
  <w:num w:numId="2" w16cid:durableId="1564100044">
    <w:abstractNumId w:val="0"/>
  </w:num>
  <w:num w:numId="3" w16cid:durableId="468212331">
    <w:abstractNumId w:val="2"/>
  </w:num>
  <w:num w:numId="4" w16cid:durableId="495540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4D8"/>
    <w:rsid w:val="00032FDC"/>
    <w:rsid w:val="00045646"/>
    <w:rsid w:val="0008581F"/>
    <w:rsid w:val="000B0EC6"/>
    <w:rsid w:val="000D717A"/>
    <w:rsid w:val="000E7CED"/>
    <w:rsid w:val="000F52ED"/>
    <w:rsid w:val="00111C49"/>
    <w:rsid w:val="00163EFC"/>
    <w:rsid w:val="00173EB2"/>
    <w:rsid w:val="00176F2F"/>
    <w:rsid w:val="001C2C7F"/>
    <w:rsid w:val="001D6147"/>
    <w:rsid w:val="001F227F"/>
    <w:rsid w:val="00200201"/>
    <w:rsid w:val="002157A2"/>
    <w:rsid w:val="00245468"/>
    <w:rsid w:val="00257D59"/>
    <w:rsid w:val="0026552F"/>
    <w:rsid w:val="002A7EA5"/>
    <w:rsid w:val="002E5CF9"/>
    <w:rsid w:val="0030305B"/>
    <w:rsid w:val="00307441"/>
    <w:rsid w:val="00356735"/>
    <w:rsid w:val="00377141"/>
    <w:rsid w:val="003B1CF6"/>
    <w:rsid w:val="003E545B"/>
    <w:rsid w:val="003E6460"/>
    <w:rsid w:val="003F470C"/>
    <w:rsid w:val="0041605C"/>
    <w:rsid w:val="004757E4"/>
    <w:rsid w:val="004C16E4"/>
    <w:rsid w:val="004D50ED"/>
    <w:rsid w:val="004E7762"/>
    <w:rsid w:val="005158AD"/>
    <w:rsid w:val="00530774"/>
    <w:rsid w:val="005348AF"/>
    <w:rsid w:val="00542B58"/>
    <w:rsid w:val="005776FF"/>
    <w:rsid w:val="005A24B4"/>
    <w:rsid w:val="005A3246"/>
    <w:rsid w:val="005B17DC"/>
    <w:rsid w:val="005D6E4C"/>
    <w:rsid w:val="006416E6"/>
    <w:rsid w:val="006A5BF2"/>
    <w:rsid w:val="00712CA2"/>
    <w:rsid w:val="007B2239"/>
    <w:rsid w:val="007C3487"/>
    <w:rsid w:val="0081476F"/>
    <w:rsid w:val="00841C10"/>
    <w:rsid w:val="00874357"/>
    <w:rsid w:val="008A290F"/>
    <w:rsid w:val="008B14D8"/>
    <w:rsid w:val="008F740B"/>
    <w:rsid w:val="009A649D"/>
    <w:rsid w:val="009F2DE9"/>
    <w:rsid w:val="00A05A91"/>
    <w:rsid w:val="00A21EA1"/>
    <w:rsid w:val="00A50E87"/>
    <w:rsid w:val="00A634ED"/>
    <w:rsid w:val="00AA5A98"/>
    <w:rsid w:val="00AF26E7"/>
    <w:rsid w:val="00B351B5"/>
    <w:rsid w:val="00B51ED9"/>
    <w:rsid w:val="00B53C3F"/>
    <w:rsid w:val="00B70294"/>
    <w:rsid w:val="00BC148C"/>
    <w:rsid w:val="00BD0727"/>
    <w:rsid w:val="00C069AB"/>
    <w:rsid w:val="00C11FF8"/>
    <w:rsid w:val="00C1305A"/>
    <w:rsid w:val="00C226E4"/>
    <w:rsid w:val="00C24653"/>
    <w:rsid w:val="00C34536"/>
    <w:rsid w:val="00C5192F"/>
    <w:rsid w:val="00CA2E5C"/>
    <w:rsid w:val="00CD2181"/>
    <w:rsid w:val="00D1543E"/>
    <w:rsid w:val="00D20BE8"/>
    <w:rsid w:val="00D47CFC"/>
    <w:rsid w:val="00DA5E2B"/>
    <w:rsid w:val="00DB50EC"/>
    <w:rsid w:val="00E15268"/>
    <w:rsid w:val="00E268AC"/>
    <w:rsid w:val="00E52122"/>
    <w:rsid w:val="00E82F49"/>
    <w:rsid w:val="00E84B8E"/>
    <w:rsid w:val="00E92E4E"/>
    <w:rsid w:val="00EA5C96"/>
    <w:rsid w:val="00ED5904"/>
    <w:rsid w:val="00F67024"/>
    <w:rsid w:val="00FB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08C4DBF4"/>
  <w15:docId w15:val="{28029959-78E2-402B-93E5-3E1F47F83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A91"/>
    <w:pPr>
      <w:spacing w:after="1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05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16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605C"/>
  </w:style>
  <w:style w:type="paragraph" w:styleId="a7">
    <w:name w:val="footer"/>
    <w:basedOn w:val="a"/>
    <w:link w:val="a8"/>
    <w:uiPriority w:val="99"/>
    <w:unhideWhenUsed/>
    <w:rsid w:val="00416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605C"/>
  </w:style>
  <w:style w:type="table" w:styleId="a9">
    <w:name w:val="Table Grid"/>
    <w:basedOn w:val="a1"/>
    <w:uiPriority w:val="59"/>
    <w:rsid w:val="00A05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47CFC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&#1080;&#1088;&#1080;&#1083;&#1083;\&#1041;&#1083;&#1072;&#1085;&#1082;&#1080;\&#1041;&#1083;&#1072;&#1085;&#1082;&#1080;\&#1060;&#1080;&#1088;&#1084;&#1077;&#1085;&#1085;&#1099;&#1081;%20&#1073;&#1083;&#1072;&#1085;&#1082;%20&#1052;&#1086;&#1089;&#1082;&#1074;&#1072;%20&#1094;&#1074;&#1077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Фирменный бланк Москва цвет</Template>
  <TotalTime>8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Фирменный бланк Москва цвет</vt:lpstr>
    </vt:vector>
  </TitlesOfParts>
  <Company>RePack by SPecialiST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Москва цвет</dc:title>
  <dc:creator>Мстиславский Кирилл Сергеевич</dc:creator>
  <cp:lastModifiedBy>Хохлов</cp:lastModifiedBy>
  <cp:revision>3</cp:revision>
  <cp:lastPrinted>2013-12-10T13:16:00Z</cp:lastPrinted>
  <dcterms:created xsi:type="dcterms:W3CDTF">2021-03-03T14:25:00Z</dcterms:created>
  <dcterms:modified xsi:type="dcterms:W3CDTF">2022-12-20T13:47:00Z</dcterms:modified>
</cp:coreProperties>
</file>